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31B" w:rsidRDefault="00AF231B" w:rsidP="008F3B45">
      <w:pPr>
        <w:pStyle w:val="Default"/>
        <w:jc w:val="both"/>
        <w:rPr>
          <w:sz w:val="23"/>
          <w:szCs w:val="23"/>
          <w:lang w:val="ca-ES"/>
        </w:rPr>
      </w:pPr>
    </w:p>
    <w:p w:rsidR="00D064AA" w:rsidRPr="00AA5B85" w:rsidRDefault="00D064AA" w:rsidP="00D064AA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  <w:highlight w:val="yellow"/>
        </w:rPr>
      </w:pPr>
      <w:r w:rsidRPr="00AA5B85">
        <w:rPr>
          <w:b/>
          <w:color w:val="008000"/>
          <w:highlight w:val="yellow"/>
        </w:rPr>
        <w:t>Departament:</w:t>
      </w:r>
      <w:r w:rsidR="00582371" w:rsidRPr="00AA5B85">
        <w:rPr>
          <w:b/>
          <w:color w:val="008000"/>
          <w:highlight w:val="yellow"/>
        </w:rPr>
        <w:t xml:space="preserve"> ..................</w:t>
      </w:r>
    </w:p>
    <w:p w:rsidR="00D064AA" w:rsidRPr="00AA5B85" w:rsidRDefault="00D064AA" w:rsidP="00D064AA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  <w:highlight w:val="yellow"/>
        </w:rPr>
      </w:pPr>
      <w:r w:rsidRPr="00AA5B85">
        <w:rPr>
          <w:b/>
          <w:color w:val="008000"/>
          <w:highlight w:val="yellow"/>
        </w:rPr>
        <w:t>Tema:</w:t>
      </w:r>
      <w:r w:rsidR="00E33580" w:rsidRPr="00AA5B85">
        <w:rPr>
          <w:b/>
          <w:color w:val="008000"/>
          <w:highlight w:val="yellow"/>
        </w:rPr>
        <w:t xml:space="preserve"> .........................</w:t>
      </w:r>
    </w:p>
    <w:p w:rsidR="00D064AA" w:rsidRPr="00AF231B" w:rsidRDefault="00D064AA" w:rsidP="00D064AA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AA5B85">
        <w:rPr>
          <w:b/>
          <w:color w:val="008000"/>
          <w:highlight w:val="yellow"/>
        </w:rPr>
        <w:t>Expedient:</w:t>
      </w:r>
      <w:r w:rsidR="00E33580" w:rsidRPr="00AA5B85">
        <w:rPr>
          <w:b/>
          <w:color w:val="008000"/>
          <w:highlight w:val="yellow"/>
        </w:rPr>
        <w:t xml:space="preserve"> .....................................</w:t>
      </w:r>
      <w:r w:rsidRPr="00AF231B">
        <w:rPr>
          <w:b/>
          <w:color w:val="008000"/>
        </w:rPr>
        <w:t xml:space="preserve"> </w:t>
      </w:r>
    </w:p>
    <w:p w:rsidR="002C6C70" w:rsidRPr="00AF231B" w:rsidRDefault="002C6C70" w:rsidP="00624878">
      <w:pPr>
        <w:rPr>
          <w:snapToGrid w:val="0"/>
          <w:highlight w:val="yellow"/>
          <w:bdr w:val="single" w:sz="4" w:space="0" w:color="auto"/>
        </w:rPr>
      </w:pPr>
    </w:p>
    <w:p w:rsidR="00D064AA" w:rsidRPr="00AF231B" w:rsidRDefault="009A1D07" w:rsidP="00E33580">
      <w:pPr>
        <w:pStyle w:val="Ttulo1"/>
      </w:pPr>
      <w:r w:rsidRPr="00AA5B85">
        <w:rPr>
          <w:highlight w:val="yellow"/>
        </w:rPr>
        <w:t>Decret d’Alcaldia p</w:t>
      </w:r>
      <w:r w:rsidR="00D064AA" w:rsidRPr="00AA5B85">
        <w:rPr>
          <w:highlight w:val="yellow"/>
        </w:rPr>
        <w:t>el qual</w:t>
      </w:r>
      <w:r w:rsidR="005E7EBF" w:rsidRPr="00AA5B85">
        <w:rPr>
          <w:highlight w:val="yellow"/>
        </w:rPr>
        <w:t xml:space="preserve"> es licita</w:t>
      </w:r>
      <w:r w:rsidRPr="00AA5B85">
        <w:rPr>
          <w:highlight w:val="yellow"/>
        </w:rPr>
        <w:t xml:space="preserve"> </w:t>
      </w:r>
      <w:r w:rsidR="009C3E60" w:rsidRPr="00AA5B85">
        <w:rPr>
          <w:highlight w:val="yellow"/>
        </w:rPr>
        <w:t>e</w:t>
      </w:r>
      <w:r w:rsidR="00D064AA" w:rsidRPr="00AA5B85">
        <w:rPr>
          <w:highlight w:val="yellow"/>
        </w:rPr>
        <w:t xml:space="preserve">l </w:t>
      </w:r>
      <w:r w:rsidR="00B675F8" w:rsidRPr="00AA5B85">
        <w:rPr>
          <w:highlight w:val="yellow"/>
        </w:rPr>
        <w:t xml:space="preserve">Contracte Menor </w:t>
      </w:r>
      <w:r w:rsidR="00B86F38" w:rsidRPr="00AA5B85">
        <w:rPr>
          <w:highlight w:val="yellow"/>
        </w:rPr>
        <w:t>de</w:t>
      </w:r>
      <w:r w:rsidR="005035EC" w:rsidRPr="00AA5B85">
        <w:rPr>
          <w:highlight w:val="yellow"/>
        </w:rPr>
        <w:t xml:space="preserve"> ..............</w:t>
      </w:r>
    </w:p>
    <w:p w:rsidR="00D064AA" w:rsidRPr="007B1C50" w:rsidRDefault="00D064AA" w:rsidP="005650DE">
      <w:pPr>
        <w:pStyle w:val="Ttulo2"/>
      </w:pPr>
      <w:r w:rsidRPr="007B1C50">
        <w:t>Fets</w:t>
      </w:r>
    </w:p>
    <w:p w:rsidR="00D064AA" w:rsidRPr="00AF231B" w:rsidRDefault="00D064AA" w:rsidP="00624878">
      <w:r w:rsidRPr="00AA5B85">
        <w:rPr>
          <w:highlight w:val="yellow"/>
        </w:rPr>
        <w:t xml:space="preserve">Vista la iniciativa impulsada pel </w:t>
      </w:r>
      <w:r w:rsidR="00090A52" w:rsidRPr="00AA5B85">
        <w:rPr>
          <w:highlight w:val="yellow"/>
        </w:rPr>
        <w:t xml:space="preserve">Regidor Delegat </w:t>
      </w:r>
      <w:r w:rsidRPr="00AA5B85">
        <w:rPr>
          <w:highlight w:val="yellow"/>
        </w:rPr>
        <w:t xml:space="preserve">de </w:t>
      </w:r>
      <w:r w:rsidR="00C5368B" w:rsidRPr="00AA5B85">
        <w:rPr>
          <w:highlight w:val="yellow"/>
        </w:rPr>
        <w:t xml:space="preserve">.......................   </w:t>
      </w:r>
      <w:r w:rsidRPr="00AA5B85">
        <w:rPr>
          <w:highlight w:val="yellow"/>
        </w:rPr>
        <w:t xml:space="preserve">proposant </w:t>
      </w:r>
      <w:r w:rsidR="0055313F" w:rsidRPr="00AA5B85">
        <w:rPr>
          <w:highlight w:val="yellow"/>
        </w:rPr>
        <w:t>la licitació</w:t>
      </w:r>
      <w:r w:rsidRPr="00AA5B85">
        <w:rPr>
          <w:highlight w:val="yellow"/>
        </w:rPr>
        <w:t xml:space="preserve"> del contracte menor de </w:t>
      </w:r>
      <w:r w:rsidR="00C5368B" w:rsidRPr="00AA5B85">
        <w:rPr>
          <w:highlight w:val="yellow"/>
        </w:rPr>
        <w:t>.......................</w:t>
      </w:r>
      <w:r w:rsidR="00C5368B" w:rsidRPr="00E33580">
        <w:t xml:space="preserve"> </w:t>
      </w:r>
      <w:r w:rsidR="00C5368B" w:rsidRPr="00AF231B">
        <w:t xml:space="preserve">  </w:t>
      </w:r>
    </w:p>
    <w:p w:rsidR="00D064AA" w:rsidRPr="00AF231B" w:rsidRDefault="00D064AA" w:rsidP="00D064AA"/>
    <w:p w:rsidR="00D064AA" w:rsidRPr="00AF231B" w:rsidRDefault="00D064AA" w:rsidP="00624878">
      <w:r w:rsidRPr="00AF231B">
        <w:t>Considerant que el</w:t>
      </w:r>
      <w:r w:rsidR="00F343BC">
        <w:t>s</w:t>
      </w:r>
      <w:r w:rsidRPr="00AF231B">
        <w:t xml:space="preserve"> contractes menors pod</w:t>
      </w:r>
      <w:r w:rsidR="00C5368B" w:rsidRPr="00AF231B">
        <w:t>e</w:t>
      </w:r>
      <w:r w:rsidRPr="00AF231B">
        <w:t xml:space="preserve">n adjudicar-se directament a qualsevol empresari amb capacitat d'obrar i que compti amb l'habilitació professional necessària per realitzar la prestació, </w:t>
      </w:r>
    </w:p>
    <w:p w:rsidR="00D064AA" w:rsidRPr="00AF231B" w:rsidRDefault="00D064AA" w:rsidP="00D064AA"/>
    <w:p w:rsidR="00D064AA" w:rsidRPr="00AF231B" w:rsidRDefault="00C5368B" w:rsidP="00624878">
      <w:r w:rsidRPr="00AF231B">
        <w:t>Atès que e</w:t>
      </w:r>
      <w:r w:rsidR="00D064AA" w:rsidRPr="00AF231B">
        <w:t xml:space="preserve">s consideren contractes menors els contractes d'import inferior a </w:t>
      </w:r>
      <w:r w:rsidR="00624878">
        <w:t>4</w:t>
      </w:r>
      <w:r w:rsidR="00D064AA" w:rsidRPr="00AF231B">
        <w:t>0.000 euros, quan es tracti de contractes d'obres, o</w:t>
      </w:r>
      <w:r w:rsidRPr="00AF231B">
        <w:t xml:space="preserve"> </w:t>
      </w:r>
      <w:r w:rsidR="00D064AA" w:rsidRPr="00AF231B">
        <w:t>a 1</w:t>
      </w:r>
      <w:r w:rsidR="00624878">
        <w:t>5</w:t>
      </w:r>
      <w:r w:rsidR="00D064AA" w:rsidRPr="00AF231B">
        <w:t xml:space="preserve">.000 euros, quan es tracti d'altres contractes, </w:t>
      </w:r>
    </w:p>
    <w:p w:rsidR="00BB07B5" w:rsidRPr="00AF231B" w:rsidRDefault="00BB07B5" w:rsidP="00D064AA"/>
    <w:p w:rsidR="00BB07B5" w:rsidRPr="00AF231B" w:rsidRDefault="00BB07B5" w:rsidP="003C3249">
      <w:r w:rsidRPr="00AF231B">
        <w:t xml:space="preserve">Considerant que els contractes menors no </w:t>
      </w:r>
      <w:r w:rsidR="00F1784B" w:rsidRPr="00AF231B">
        <w:t>poden</w:t>
      </w:r>
      <w:r w:rsidRPr="00AF231B">
        <w:t xml:space="preserve"> tenir una durada superior a un any ni ser objecte de pròrroga</w:t>
      </w:r>
      <w:r w:rsidR="008B4085" w:rsidRPr="00AF231B">
        <w:t>,</w:t>
      </w:r>
    </w:p>
    <w:p w:rsidR="00C5368B" w:rsidRPr="00AF231B" w:rsidRDefault="00C5368B" w:rsidP="007B1C50">
      <w:pPr>
        <w:ind w:firstLine="0"/>
      </w:pPr>
    </w:p>
    <w:p w:rsidR="00C5368B" w:rsidRDefault="00C5368B" w:rsidP="003C3249">
      <w:r w:rsidRPr="00AF231B">
        <w:t xml:space="preserve">Considerant que la tramitació de l'expedient dels contractes menors només exigeix l'aprovació de la despesa i la incorporació al mateix de la factura corresponent, </w:t>
      </w:r>
      <w:r w:rsidR="00F1784B" w:rsidRPr="00AF231B">
        <w:t>així com demanar tres ofertes, com a mínim</w:t>
      </w:r>
      <w:r w:rsidR="008F3B45">
        <w:t xml:space="preserve"> i formalitzar el contracte</w:t>
      </w:r>
      <w:r w:rsidR="00F1784B" w:rsidRPr="00AF231B">
        <w:t xml:space="preserve"> quan l’import de l’adjudicació sigui superior a </w:t>
      </w:r>
      <w:r w:rsidR="00130D1A">
        <w:t>tres</w:t>
      </w:r>
      <w:r w:rsidR="00F1784B" w:rsidRPr="00AF231B">
        <w:t xml:space="preserve"> mil Euros, IVA </w:t>
      </w:r>
      <w:r w:rsidR="008F3B45">
        <w:t>inclòs.</w:t>
      </w:r>
    </w:p>
    <w:p w:rsidR="005650DE" w:rsidRDefault="005650DE" w:rsidP="003C3249"/>
    <w:p w:rsidR="005650DE" w:rsidRDefault="005650DE" w:rsidP="003C3249">
      <w:r>
        <w:t xml:space="preserve">Considerant nogensmenys  el que s’acaba d’exposar, que s’estima més apropiat de licitar el contracte </w:t>
      </w:r>
      <w:r w:rsidR="00F343BC">
        <w:t>projectat</w:t>
      </w:r>
      <w:r>
        <w:t xml:space="preserve">, per respecte als </w:t>
      </w:r>
      <w:r w:rsidRPr="005650DE">
        <w:t>principis de llibertat d'accés a les licitacions, publicitat i transparència dels procediments, i no discriminació i igualtat de tracte entre els licitadors; i d'assegurar, en connexió amb l'objectiu d'estabilitat pressupostària i control de la despesa, i el principi d'integritat, una eficient utilització dels fons destinats a la realització d'obres, l'adquisició de béns i la contractació de serveis mitjançant l'exigència de la definició prèvia de les necessitats a satisfer, la salvaguarda de la lliure competència i la selecció de l'oferta econòmicament més avantatjosa.</w:t>
      </w:r>
    </w:p>
    <w:p w:rsidR="005650DE" w:rsidRDefault="005650DE" w:rsidP="003C3249"/>
    <w:p w:rsidR="005650DE" w:rsidRDefault="005650DE" w:rsidP="003C3249">
      <w:r>
        <w:t xml:space="preserve"> </w:t>
      </w:r>
      <w:r w:rsidRPr="00B8329C">
        <w:rPr>
          <w:highlight w:val="yellow"/>
        </w:rPr>
        <w:t>Vista la fiscalització favorable de l’Interventor Municipal,</w:t>
      </w:r>
      <w:r w:rsidR="00B8329C" w:rsidRPr="00B8329C">
        <w:rPr>
          <w:highlight w:val="yellow"/>
        </w:rPr>
        <w:t xml:space="preserve"> d’acord amb el número d’operació ....................... / o certificat emès en data .................</w:t>
      </w:r>
    </w:p>
    <w:p w:rsidR="00D064AA" w:rsidRPr="005650DE" w:rsidRDefault="003C3249" w:rsidP="005650DE">
      <w:pPr>
        <w:pStyle w:val="Ttulo2"/>
      </w:pPr>
      <w:r w:rsidRPr="005650DE">
        <w:t>Fonaments de Dret</w:t>
      </w:r>
    </w:p>
    <w:p w:rsidR="003C3249" w:rsidRPr="003C3249" w:rsidRDefault="00E76F78" w:rsidP="005650DE">
      <w:pPr>
        <w:pStyle w:val="Prrafodelista"/>
        <w:numPr>
          <w:ilvl w:val="0"/>
          <w:numId w:val="4"/>
        </w:numPr>
      </w:pPr>
      <w:r w:rsidRPr="00E76F78">
        <w:t>Llei 9/2017, de 8 de novembre, de Contractes del Sector Públic, per la qual es transposen a l'ordenament jurídic espanyol les Directives del Parlament Europeu i del Consell 2014/23 / UE i 2014/24 / UE, de 26 de febrer de 2014.</w:t>
      </w:r>
    </w:p>
    <w:p w:rsidR="00C5368B" w:rsidRDefault="00C5368B" w:rsidP="005650DE">
      <w:pPr>
        <w:pStyle w:val="Prrafodelista"/>
        <w:numPr>
          <w:ilvl w:val="0"/>
          <w:numId w:val="4"/>
        </w:numPr>
      </w:pPr>
      <w:r w:rsidRPr="00AF231B">
        <w:t>Bases d’Execució del Pressupost de l’Ajuntament de Moià.</w:t>
      </w:r>
    </w:p>
    <w:p w:rsidR="00AF5E31" w:rsidRDefault="00AF5E31" w:rsidP="003C3249"/>
    <w:p w:rsidR="00D064AA" w:rsidRPr="00AF231B" w:rsidRDefault="00D064AA" w:rsidP="00D064AA">
      <w:r w:rsidRPr="00AA5B85">
        <w:rPr>
          <w:highlight w:val="yellow"/>
        </w:rPr>
        <w:lastRenderedPageBreak/>
        <w:t>Aquesta</w:t>
      </w:r>
      <w:r w:rsidR="00C646EC" w:rsidRPr="00AA5B85">
        <w:rPr>
          <w:highlight w:val="yellow"/>
        </w:rPr>
        <w:t xml:space="preserve"> Alcaldia-Presidència</w:t>
      </w:r>
      <w:r w:rsidRPr="00AA5B85">
        <w:rPr>
          <w:highlight w:val="yellow"/>
        </w:rPr>
        <w:t xml:space="preserve">, a proposta del </w:t>
      </w:r>
      <w:r w:rsidR="00090A52" w:rsidRPr="00AA5B85">
        <w:rPr>
          <w:highlight w:val="yellow"/>
        </w:rPr>
        <w:t xml:space="preserve">Regidor Delegat  </w:t>
      </w:r>
      <w:r w:rsidRPr="00AA5B85">
        <w:rPr>
          <w:highlight w:val="yellow"/>
        </w:rPr>
        <w:t xml:space="preserve">de </w:t>
      </w:r>
      <w:bookmarkStart w:id="0" w:name="_Hlk500154666"/>
      <w:r w:rsidRPr="00AA5B85">
        <w:rPr>
          <w:highlight w:val="yellow"/>
        </w:rPr>
        <w:t xml:space="preserve">.......................   </w:t>
      </w:r>
      <w:bookmarkEnd w:id="0"/>
      <w:r w:rsidRPr="00AA5B85">
        <w:rPr>
          <w:highlight w:val="yellow"/>
        </w:rPr>
        <w:t>i en exercici de les competències que té atribuïdes per la legislació de règim local vi</w:t>
      </w:r>
      <w:r w:rsidR="00B62603" w:rsidRPr="00AA5B85">
        <w:rPr>
          <w:highlight w:val="yellow"/>
        </w:rPr>
        <w:t>g</w:t>
      </w:r>
      <w:r w:rsidRPr="00AA5B85">
        <w:rPr>
          <w:highlight w:val="yellow"/>
        </w:rPr>
        <w:t>ent,</w:t>
      </w:r>
    </w:p>
    <w:p w:rsidR="00D064AA" w:rsidRPr="00AF231B" w:rsidRDefault="003C3249" w:rsidP="003C3249">
      <w:pPr>
        <w:pStyle w:val="Ttulo1"/>
      </w:pPr>
      <w:r>
        <w:t>Decreta</w:t>
      </w:r>
    </w:p>
    <w:p w:rsidR="00793D36" w:rsidRPr="00AA5B85" w:rsidRDefault="005650DE" w:rsidP="00793D36">
      <w:pPr>
        <w:pStyle w:val="Prrafodelista"/>
        <w:numPr>
          <w:ilvl w:val="0"/>
          <w:numId w:val="1"/>
        </w:numPr>
        <w:rPr>
          <w:highlight w:val="yellow"/>
        </w:rPr>
      </w:pPr>
      <w:r w:rsidRPr="00AA5B85">
        <w:rPr>
          <w:highlight w:val="yellow"/>
        </w:rPr>
        <w:t xml:space="preserve">Licitar </w:t>
      </w:r>
      <w:r w:rsidR="00793D36" w:rsidRPr="00AA5B85">
        <w:rPr>
          <w:highlight w:val="yellow"/>
        </w:rPr>
        <w:t xml:space="preserve">el Contracte Menor .......................   </w:t>
      </w:r>
      <w:r w:rsidRPr="00AA5B85">
        <w:rPr>
          <w:highlight w:val="yellow"/>
        </w:rPr>
        <w:t>mitjançant la publicació de les condicions d’aquesta oferta que es descriuen a l’Annex al Perfil de Contractant</w:t>
      </w:r>
      <w:r w:rsidR="008B4085" w:rsidRPr="00AA5B85">
        <w:rPr>
          <w:highlight w:val="yellow"/>
        </w:rPr>
        <w:t>.</w:t>
      </w:r>
    </w:p>
    <w:p w:rsidR="00B8329C" w:rsidRDefault="00B8329C" w:rsidP="00B8329C">
      <w:pPr>
        <w:pStyle w:val="Ttulo1"/>
      </w:pPr>
      <w:r>
        <w:t>Annex</w:t>
      </w:r>
    </w:p>
    <w:p w:rsidR="005650DE" w:rsidRDefault="005650DE" w:rsidP="005650DE">
      <w:pPr>
        <w:pStyle w:val="Ttulo1"/>
      </w:pPr>
      <w:r>
        <w:t>Condicions de l’oferta</w:t>
      </w:r>
    </w:p>
    <w:p w:rsidR="005650DE" w:rsidRPr="00AA5B85" w:rsidRDefault="005650DE" w:rsidP="005650DE">
      <w:pPr>
        <w:rPr>
          <w:highlight w:val="yellow"/>
        </w:rPr>
      </w:pPr>
      <w:r w:rsidRPr="00AA5B85">
        <w:rPr>
          <w:color w:val="632423" w:themeColor="accent2" w:themeShade="80"/>
          <w:highlight w:val="yellow"/>
        </w:rPr>
        <w:t>Objecte del Contracte</w:t>
      </w:r>
      <w:r w:rsidRPr="00AA5B85">
        <w:rPr>
          <w:highlight w:val="yellow"/>
        </w:rPr>
        <w:t>: ........................</w:t>
      </w:r>
    </w:p>
    <w:p w:rsidR="005650DE" w:rsidRPr="00AA5B85" w:rsidRDefault="005650DE" w:rsidP="005650DE">
      <w:pPr>
        <w:rPr>
          <w:highlight w:val="yellow"/>
        </w:rPr>
      </w:pPr>
      <w:r w:rsidRPr="00AA5B85">
        <w:rPr>
          <w:color w:val="632423" w:themeColor="accent2" w:themeShade="80"/>
          <w:highlight w:val="yellow"/>
        </w:rPr>
        <w:t>Durada</w:t>
      </w:r>
      <w:r w:rsidRPr="00AA5B85">
        <w:rPr>
          <w:highlight w:val="yellow"/>
        </w:rPr>
        <w:t>: ......................</w:t>
      </w:r>
    </w:p>
    <w:p w:rsidR="005650DE" w:rsidRDefault="0055313F" w:rsidP="005650DE">
      <w:r w:rsidRPr="00AA5B85">
        <w:rPr>
          <w:color w:val="632423" w:themeColor="accent2" w:themeShade="80"/>
          <w:highlight w:val="yellow"/>
        </w:rPr>
        <w:t>Tipus de licitació</w:t>
      </w:r>
      <w:r w:rsidR="005650DE" w:rsidRPr="00AA5B85">
        <w:rPr>
          <w:highlight w:val="yellow"/>
        </w:rPr>
        <w:t xml:space="preserve">: </w:t>
      </w:r>
      <w:r w:rsidR="00B8329C" w:rsidRPr="00AA5B85">
        <w:rPr>
          <w:highlight w:val="yellow"/>
        </w:rPr>
        <w:t>El tipus de licitació és de ................ Euros més IVA. Les ofertes s’hauran de fer a la baixa. No s’admetran ofertes superiors al tipus de licitació.</w:t>
      </w:r>
    </w:p>
    <w:p w:rsidR="005650DE" w:rsidRDefault="005650DE" w:rsidP="005650DE">
      <w:r w:rsidRPr="005650DE">
        <w:rPr>
          <w:color w:val="632423" w:themeColor="accent2" w:themeShade="80"/>
        </w:rPr>
        <w:t>Termini de presentació d’ofertes</w:t>
      </w:r>
      <w:r>
        <w:t xml:space="preserve">: </w:t>
      </w:r>
      <w:r w:rsidR="00B8329C">
        <w:t>deu</w:t>
      </w:r>
      <w:r w:rsidR="0055313F">
        <w:t xml:space="preserve"> dies naturals.</w:t>
      </w:r>
    </w:p>
    <w:p w:rsidR="0055313F" w:rsidRDefault="0055313F" w:rsidP="005650DE">
      <w:r w:rsidRPr="00AA5B85">
        <w:rPr>
          <w:color w:val="632423" w:themeColor="accent2" w:themeShade="80"/>
          <w:highlight w:val="yellow"/>
        </w:rPr>
        <w:t>Condicions especials</w:t>
      </w:r>
      <w:r w:rsidRPr="00AA5B85">
        <w:rPr>
          <w:highlight w:val="yellow"/>
        </w:rPr>
        <w:t>:</w:t>
      </w:r>
      <w:r w:rsidR="00B86F38" w:rsidRPr="00AA5B85">
        <w:rPr>
          <w:highlight w:val="yellow"/>
        </w:rPr>
        <w:t xml:space="preserve"> .....................</w:t>
      </w:r>
    </w:p>
    <w:p w:rsidR="00BF0CF0" w:rsidRPr="005650DE" w:rsidRDefault="00BF0CF0" w:rsidP="005650DE">
      <w:r w:rsidRPr="00BF0CF0">
        <w:rPr>
          <w:color w:val="632423" w:themeColor="accent2" w:themeShade="80"/>
        </w:rPr>
        <w:t>Criteris d’adjudicació</w:t>
      </w:r>
      <w:r>
        <w:t>: El contracte s’adjudicarà en funció de la millor relació qualitat/preu de l’oferta.</w:t>
      </w:r>
    </w:p>
    <w:p w:rsidR="00D064AA" w:rsidRDefault="00D064AA" w:rsidP="00D064AA"/>
    <w:p w:rsidR="003C3249" w:rsidRDefault="003C3249" w:rsidP="00D064AA">
      <w:r>
        <w:t>L’Alcalde, Dionís Guiteras Rubio.</w:t>
      </w:r>
    </w:p>
    <w:p w:rsidR="003C3249" w:rsidRDefault="003C3249" w:rsidP="00D064AA">
      <w:r w:rsidRPr="00AA5B85">
        <w:rPr>
          <w:highlight w:val="yellow"/>
        </w:rPr>
        <w:t>El Regidor Delegat de ............</w:t>
      </w:r>
      <w:r w:rsidR="00BF0CF0" w:rsidRPr="00AA5B85">
        <w:rPr>
          <w:highlight w:val="yellow"/>
        </w:rPr>
        <w:t>...............</w:t>
      </w:r>
      <w:bookmarkStart w:id="1" w:name="_GoBack"/>
      <w:bookmarkEnd w:id="1"/>
    </w:p>
    <w:p w:rsidR="003C3249" w:rsidRDefault="003C3249" w:rsidP="00D064AA">
      <w:r>
        <w:t>Ho fiscalitzo favorablement, l’Interventor, Lluis Solé Díez.</w:t>
      </w:r>
    </w:p>
    <w:p w:rsidR="003C3249" w:rsidRPr="00AF231B" w:rsidRDefault="003C3249" w:rsidP="00D064AA">
      <w:r>
        <w:t>En dono fe, el Secretari, Miquel Colom Canal.</w:t>
      </w:r>
    </w:p>
    <w:p w:rsidR="00D064AA" w:rsidRDefault="00D064AA" w:rsidP="005650DE">
      <w:r w:rsidRPr="00AF231B">
        <w:t>Signat electrònicament al marge.</w:t>
      </w:r>
    </w:p>
    <w:sectPr w:rsidR="00D064AA" w:rsidSect="00D827AC">
      <w:headerReference w:type="default" r:id="rId8"/>
      <w:footerReference w:type="even" r:id="rId9"/>
      <w:footerReference w:type="default" r:id="rId10"/>
      <w:pgSz w:w="11906" w:h="16838"/>
      <w:pgMar w:top="2410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F0F" w:rsidRDefault="00715F0F">
      <w:r>
        <w:separator/>
      </w:r>
    </w:p>
  </w:endnote>
  <w:endnote w:type="continuationSeparator" w:id="0">
    <w:p w:rsidR="00715F0F" w:rsidRDefault="0071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648" w:rsidRDefault="0074064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40648" w:rsidRDefault="007406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648" w:rsidRDefault="00740648" w:rsidP="00F05DBC">
    <w:pPr>
      <w:pStyle w:val="Encabezado"/>
      <w:pBdr>
        <w:top w:val="single" w:sz="8" w:space="1" w:color="000066"/>
      </w:pBdr>
    </w:pPr>
  </w:p>
  <w:p w:rsidR="00740648" w:rsidRDefault="003C450B" w:rsidP="00ED11B4">
    <w:pPr>
      <w:pStyle w:val="Encabezado"/>
      <w:jc w:val="center"/>
    </w:pPr>
    <w:r>
      <w:rPr>
        <w:rStyle w:val="Nmerodepgina"/>
        <w:sz w:val="22"/>
        <w:szCs w:val="22"/>
      </w:rPr>
      <w:fldChar w:fldCharType="begin"/>
    </w:r>
    <w:r>
      <w:rPr>
        <w:rStyle w:val="Nmerodepgina"/>
        <w:sz w:val="22"/>
        <w:szCs w:val="22"/>
      </w:rPr>
      <w:instrText xml:space="preserve">PAGE  </w:instrText>
    </w:r>
    <w:r>
      <w:rPr>
        <w:rStyle w:val="Nmerodepgina"/>
        <w:sz w:val="22"/>
        <w:szCs w:val="22"/>
      </w:rPr>
      <w:fldChar w:fldCharType="separate"/>
    </w:r>
    <w:r w:rsidR="00895FDC">
      <w:rPr>
        <w:rStyle w:val="Nmerodepgina"/>
        <w:noProof/>
        <w:sz w:val="22"/>
        <w:szCs w:val="22"/>
      </w:rPr>
      <w:t>1</w:t>
    </w:r>
    <w:r>
      <w:rPr>
        <w:rStyle w:val="Nmerodepgin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F0F" w:rsidRDefault="00715F0F">
      <w:r>
        <w:separator/>
      </w:r>
    </w:p>
  </w:footnote>
  <w:footnote w:type="continuationSeparator" w:id="0">
    <w:p w:rsidR="00715F0F" w:rsidRDefault="00715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648" w:rsidRDefault="00B62603" w:rsidP="007B1C50">
    <w:pPr>
      <w:pStyle w:val="Encabezado"/>
    </w:pPr>
    <w:r w:rsidRPr="00B62603">
      <w:rPr>
        <w:rFonts w:ascii="Arial" w:hAnsi="Arial" w:cs="Arial"/>
        <w:b/>
        <w:noProof/>
        <w:color w:val="auto"/>
        <w:sz w:val="26"/>
        <w:szCs w:val="2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B01606" wp14:editId="20499808">
              <wp:simplePos x="0" y="0"/>
              <wp:positionH relativeFrom="column">
                <wp:posOffset>697865</wp:posOffset>
              </wp:positionH>
              <wp:positionV relativeFrom="paragraph">
                <wp:posOffset>-48260</wp:posOffset>
              </wp:positionV>
              <wp:extent cx="2568575" cy="120459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5" cy="1204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2603" w:rsidRPr="0071320A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B62603" w:rsidRPr="003D79D9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B62603" w:rsidRPr="00B8329C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B8329C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B62603" w:rsidRPr="00B8329C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B8329C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B62603" w:rsidRPr="00B8329C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B8329C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B62603" w:rsidRPr="00B8329C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B8329C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Pr="00B8329C">
                              <w:rPr>
                                <w:rFonts w:ascii="Baskerville Old Face" w:hAnsi="Baskerville Old Face" w:cs="Arial"/>
                                <w:color w:val="000066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62603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62603" w:rsidRPr="003D79D9" w:rsidRDefault="00B62603" w:rsidP="00B62603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62603" w:rsidRDefault="00B62603" w:rsidP="00B62603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62603" w:rsidRDefault="00B62603" w:rsidP="00B62603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62603" w:rsidRPr="005F11F0" w:rsidRDefault="00B62603" w:rsidP="00B62603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B016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4.95pt;margin-top:-3.8pt;width:202.25pt;height:9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" filled="f" stroked="f">
              <v:textbox>
                <w:txbxContent>
                  <w:p w:rsidR="00B62603" w:rsidRPr="0071320A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B62603" w:rsidRPr="003D79D9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B62603" w:rsidRPr="00B8329C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B8329C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B62603" w:rsidRPr="00B8329C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B8329C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B62603" w:rsidRPr="00B8329C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B8329C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B62603" w:rsidRPr="00B8329C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B8329C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Pr="00B8329C">
                        <w:rPr>
                          <w:rFonts w:ascii="Baskerville Old Face" w:hAnsi="Baskerville Old Face" w:cs="Arial"/>
                          <w:color w:val="000066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62603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62603" w:rsidRPr="003D79D9" w:rsidRDefault="00B62603" w:rsidP="00B62603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62603" w:rsidRDefault="00B62603" w:rsidP="00B62603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62603" w:rsidRDefault="00B62603" w:rsidP="00B62603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62603" w:rsidRPr="005F11F0" w:rsidRDefault="00B62603" w:rsidP="00B62603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B62603">
      <w:rPr>
        <w:rFonts w:ascii="Arial" w:hAnsi="Arial" w:cs="Arial"/>
        <w:b/>
        <w:noProof/>
        <w:color w:val="auto"/>
        <w:sz w:val="26"/>
        <w:szCs w:val="26"/>
        <w:lang w:val="es-ES"/>
      </w:rPr>
      <w:drawing>
        <wp:anchor distT="115824" distB="115316" distL="230124" distR="232156" simplePos="0" relativeHeight="251659264" behindDoc="0" locked="0" layoutInCell="1" allowOverlap="1" wp14:anchorId="4D2C5862" wp14:editId="39479872">
          <wp:simplePos x="0" y="0"/>
          <wp:positionH relativeFrom="column">
            <wp:posOffset>15240</wp:posOffset>
          </wp:positionH>
          <wp:positionV relativeFrom="paragraph">
            <wp:posOffset>-53340</wp:posOffset>
          </wp:positionV>
          <wp:extent cx="619760" cy="866140"/>
          <wp:effectExtent l="133350" t="133350" r="142240" b="124460"/>
          <wp:wrapSquare wrapText="bothSides"/>
          <wp:docPr id="1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0" descr="Imagen que contiene texto, objeto&#10;&#10;Descripción generada con confianza alt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D3CF4"/>
    <w:multiLevelType w:val="multilevel"/>
    <w:tmpl w:val="9134E8CC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hint="default"/>
        <w:b w:val="0"/>
        <w:color w:val="632423" w:themeColor="accent2" w:themeShade="80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color w:val="984806" w:themeColor="accent6" w:themeShade="8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B1E406F"/>
    <w:multiLevelType w:val="hybridMultilevel"/>
    <w:tmpl w:val="B72EF05A"/>
    <w:lvl w:ilvl="0" w:tplc="6492D54A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632423" w:themeColor="accent2" w:themeShade="80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39B4A2A"/>
    <w:multiLevelType w:val="hybridMultilevel"/>
    <w:tmpl w:val="0B9474C0"/>
    <w:lvl w:ilvl="0" w:tplc="5B6E28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632423" w:themeColor="accent2" w:themeShade="8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70"/>
    <w:rsid w:val="00001FA2"/>
    <w:rsid w:val="0001322F"/>
    <w:rsid w:val="000324B8"/>
    <w:rsid w:val="00051614"/>
    <w:rsid w:val="00083121"/>
    <w:rsid w:val="000849FD"/>
    <w:rsid w:val="00090A52"/>
    <w:rsid w:val="00092F9E"/>
    <w:rsid w:val="000A708B"/>
    <w:rsid w:val="000E6870"/>
    <w:rsid w:val="00130D1A"/>
    <w:rsid w:val="00205F79"/>
    <w:rsid w:val="00282147"/>
    <w:rsid w:val="002C6C70"/>
    <w:rsid w:val="00383A8D"/>
    <w:rsid w:val="00396326"/>
    <w:rsid w:val="003C3249"/>
    <w:rsid w:val="003C450B"/>
    <w:rsid w:val="003F6867"/>
    <w:rsid w:val="0043730D"/>
    <w:rsid w:val="005035EC"/>
    <w:rsid w:val="005162EE"/>
    <w:rsid w:val="0055313F"/>
    <w:rsid w:val="005650DE"/>
    <w:rsid w:val="00582371"/>
    <w:rsid w:val="005A32A3"/>
    <w:rsid w:val="005A3EED"/>
    <w:rsid w:val="005B78D0"/>
    <w:rsid w:val="005E7EBF"/>
    <w:rsid w:val="006210FD"/>
    <w:rsid w:val="00624878"/>
    <w:rsid w:val="006409C6"/>
    <w:rsid w:val="00641415"/>
    <w:rsid w:val="00682B49"/>
    <w:rsid w:val="006E15A5"/>
    <w:rsid w:val="00715F0F"/>
    <w:rsid w:val="00740648"/>
    <w:rsid w:val="007468E8"/>
    <w:rsid w:val="0075144F"/>
    <w:rsid w:val="0075791C"/>
    <w:rsid w:val="00772324"/>
    <w:rsid w:val="00772452"/>
    <w:rsid w:val="00775DEF"/>
    <w:rsid w:val="00793D36"/>
    <w:rsid w:val="007B023B"/>
    <w:rsid w:val="007B1C50"/>
    <w:rsid w:val="007C4C4D"/>
    <w:rsid w:val="0080019C"/>
    <w:rsid w:val="008451B3"/>
    <w:rsid w:val="008671FD"/>
    <w:rsid w:val="00870AFE"/>
    <w:rsid w:val="00895FDC"/>
    <w:rsid w:val="008B4085"/>
    <w:rsid w:val="008F3B45"/>
    <w:rsid w:val="0092608C"/>
    <w:rsid w:val="009A1D07"/>
    <w:rsid w:val="009C3E60"/>
    <w:rsid w:val="00A347E3"/>
    <w:rsid w:val="00AA5B85"/>
    <w:rsid w:val="00AF231B"/>
    <w:rsid w:val="00AF5E31"/>
    <w:rsid w:val="00B00BD1"/>
    <w:rsid w:val="00B37B80"/>
    <w:rsid w:val="00B62603"/>
    <w:rsid w:val="00B675F8"/>
    <w:rsid w:val="00B8329C"/>
    <w:rsid w:val="00B86F38"/>
    <w:rsid w:val="00BB07B5"/>
    <w:rsid w:val="00BB3614"/>
    <w:rsid w:val="00BE1816"/>
    <w:rsid w:val="00BE73C2"/>
    <w:rsid w:val="00BF0CF0"/>
    <w:rsid w:val="00C0779F"/>
    <w:rsid w:val="00C36452"/>
    <w:rsid w:val="00C52332"/>
    <w:rsid w:val="00C52E98"/>
    <w:rsid w:val="00C5368B"/>
    <w:rsid w:val="00C646EC"/>
    <w:rsid w:val="00D064AA"/>
    <w:rsid w:val="00D178FB"/>
    <w:rsid w:val="00D218AF"/>
    <w:rsid w:val="00D566FD"/>
    <w:rsid w:val="00D76ED0"/>
    <w:rsid w:val="00D827AC"/>
    <w:rsid w:val="00D845AF"/>
    <w:rsid w:val="00DA0914"/>
    <w:rsid w:val="00E33580"/>
    <w:rsid w:val="00E76F78"/>
    <w:rsid w:val="00E819B9"/>
    <w:rsid w:val="00EB0BB2"/>
    <w:rsid w:val="00EB0D9F"/>
    <w:rsid w:val="00ED11B4"/>
    <w:rsid w:val="00F05DBC"/>
    <w:rsid w:val="00F1784B"/>
    <w:rsid w:val="00F27EF2"/>
    <w:rsid w:val="00F343BC"/>
    <w:rsid w:val="00FA0C38"/>
    <w:rsid w:val="00FC2F23"/>
    <w:rsid w:val="00FD7C44"/>
    <w:rsid w:val="00FF296F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4AD6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5650DE"/>
    <w:pPr>
      <w:keepNext/>
      <w:spacing w:before="60"/>
      <w:jc w:val="left"/>
      <w:outlineLvl w:val="1"/>
    </w:pPr>
    <w:rPr>
      <w:bCs/>
      <w:i/>
      <w:iCs/>
      <w:color w:val="632423" w:themeColor="accent2" w:themeShade="8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autoRedefine/>
    <w:rsid w:val="00EB0BB2"/>
    <w:pPr>
      <w:ind w:firstLine="0"/>
      <w:jc w:val="left"/>
    </w:pPr>
    <w:rPr>
      <w:rFonts w:ascii="Code 128" w:hAnsi="Code 128" w:cs="Tahoma"/>
      <w:color w:val="000066"/>
    </w:rPr>
  </w:style>
  <w:style w:type="paragraph" w:styleId="Piedepgina">
    <w:name w:val="footer"/>
    <w:basedOn w:val="Normal"/>
    <w:link w:val="PiedepginaCar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Descripcin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5650DE"/>
    <w:rPr>
      <w:rFonts w:ascii="Arial" w:hAnsi="Arial"/>
      <w:bCs/>
      <w:i/>
      <w:iCs/>
      <w:color w:val="632423" w:themeColor="accent2" w:themeShade="8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character" w:customStyle="1" w:styleId="PiedepginaCar">
    <w:name w:val="Pie de página Car"/>
    <w:basedOn w:val="Fuentedeprrafopredeter"/>
    <w:link w:val="Piedepgina"/>
    <w:rsid w:val="00ED11B4"/>
    <w:rPr>
      <w:rFonts w:ascii="Arial" w:hAnsi="Arial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793D36"/>
    <w:pPr>
      <w:ind w:left="720"/>
      <w:contextualSpacing/>
    </w:pPr>
  </w:style>
  <w:style w:type="paragraph" w:customStyle="1" w:styleId="Default">
    <w:name w:val="Default"/>
    <w:rsid w:val="00AF23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E1F1B-4C9E-49CE-8397-E32C3FC7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LICITACIÓ CONTRACTE MENOR</Template>
  <TotalTime>53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Imac</cp:lastModifiedBy>
  <cp:revision>15</cp:revision>
  <cp:lastPrinted>2017-12-04T12:03:00Z</cp:lastPrinted>
  <dcterms:created xsi:type="dcterms:W3CDTF">2018-10-09T08:22:00Z</dcterms:created>
  <dcterms:modified xsi:type="dcterms:W3CDTF">2019-01-18T12:05:00Z</dcterms:modified>
</cp:coreProperties>
</file>